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13C9C3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</w:p>
    <w:p w14:paraId="62E5CF36" w14:textId="339477C5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da Assembleia Legislativa do Estado do Maranhão,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Governador do Estado do Maranhão, Senhor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 w:rsidR="005D317F" w:rsidRPr="00E57F44">
        <w:rPr>
          <w:rFonts w:cs="Arial"/>
          <w:sz w:val="24"/>
          <w:szCs w:val="24"/>
        </w:rPr>
        <w:t xml:space="preserve"> Júnior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5D317F" w:rsidRPr="00E57F44">
        <w:rPr>
          <w:rFonts w:cs="Arial"/>
          <w:sz w:val="24"/>
          <w:szCs w:val="24"/>
        </w:rPr>
        <w:t>da Mulher,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Senhora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5D317F" w:rsidRPr="00E57F44">
        <w:rPr>
          <w:rFonts w:cs="Arial"/>
          <w:sz w:val="24"/>
          <w:szCs w:val="24"/>
        </w:rPr>
        <w:t>Abigail Cunha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da passagem da ‘Carreta da Mulher Maranhense' </w:t>
      </w:r>
      <w:r w:rsidR="00086915" w:rsidRPr="00E57F44">
        <w:rPr>
          <w:rFonts w:cs="Arial"/>
          <w:b/>
          <w:bCs/>
          <w:sz w:val="24"/>
          <w:szCs w:val="24"/>
        </w:rPr>
        <w:t xml:space="preserve">para o Município de </w:t>
      </w:r>
      <w:r w:rsidR="00FE5D2F">
        <w:rPr>
          <w:rFonts w:cs="Arial"/>
          <w:b/>
          <w:bCs/>
          <w:sz w:val="24"/>
          <w:szCs w:val="24"/>
        </w:rPr>
        <w:t>Nova Colinas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-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MA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02D8FBBA" w14:textId="0FB474D8" w:rsidR="00E57F44" w:rsidRPr="00E57F44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</w:t>
      </w:r>
      <w:r w:rsidRPr="00E57F44">
        <w:rPr>
          <w:rFonts w:cs="Arial"/>
          <w:sz w:val="24"/>
          <w:szCs w:val="24"/>
        </w:rPr>
        <w:t xml:space="preserve">ossa indicação tem por finalidade beneficiar a população feminina do município de </w:t>
      </w:r>
      <w:r w:rsidR="00FE5D2F">
        <w:rPr>
          <w:rFonts w:cs="Arial"/>
          <w:b/>
          <w:bCs/>
          <w:sz w:val="24"/>
          <w:szCs w:val="24"/>
        </w:rPr>
        <w:t>Nova Colinas</w:t>
      </w:r>
      <w:r w:rsidR="00B83359">
        <w:rPr>
          <w:rFonts w:cs="Arial"/>
          <w:b/>
          <w:bCs/>
          <w:sz w:val="24"/>
          <w:szCs w:val="24"/>
        </w:rPr>
        <w:t xml:space="preserve"> - MA</w:t>
      </w:r>
      <w:r w:rsidRPr="00E57F44">
        <w:rPr>
          <w:rFonts w:cs="Arial"/>
          <w:sz w:val="24"/>
          <w:szCs w:val="24"/>
        </w:rPr>
        <w:t xml:space="preserve">, mediante ações de cidadania e saúde preventiva, com ênfase na orientação sobre a importância do diagnóstico precoce e da prevenção do câncer. </w:t>
      </w:r>
    </w:p>
    <w:p w14:paraId="593DD334" w14:textId="38E6D0BC" w:rsidR="00E57F44" w:rsidRPr="00E57F44" w:rsidRDefault="00960452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atendimento do pleito</w:t>
      </w:r>
      <w:r w:rsidR="00E57F44" w:rsidRPr="00E57F44">
        <w:rPr>
          <w:rFonts w:cs="Arial"/>
          <w:sz w:val="24"/>
          <w:szCs w:val="24"/>
        </w:rPr>
        <w:t xml:space="preserve"> garantirá às mulheres </w:t>
      </w:r>
      <w:proofErr w:type="spellStart"/>
      <w:r w:rsidR="000212A0">
        <w:rPr>
          <w:rFonts w:cs="Arial"/>
          <w:sz w:val="24"/>
          <w:szCs w:val="24"/>
        </w:rPr>
        <w:t>novacoli</w:t>
      </w:r>
      <w:r w:rsidR="00F36852">
        <w:rPr>
          <w:rFonts w:cs="Arial"/>
          <w:sz w:val="24"/>
          <w:szCs w:val="24"/>
        </w:rPr>
        <w:t>nenses</w:t>
      </w:r>
      <w:proofErr w:type="spellEnd"/>
      <w:r w:rsidR="00E57F44" w:rsidRPr="00E57F44">
        <w:rPr>
          <w:rFonts w:cs="Arial"/>
          <w:sz w:val="24"/>
          <w:szCs w:val="24"/>
        </w:rPr>
        <w:t xml:space="preserve">, sobretudo às que se encontram em maior vulnerabilidade social, o pleno exercício do </w:t>
      </w:r>
      <w:r w:rsidR="00E57F44" w:rsidRPr="00E57F44">
        <w:rPr>
          <w:rFonts w:cs="Arial"/>
          <w:b/>
          <w:bCs/>
          <w:sz w:val="24"/>
          <w:szCs w:val="24"/>
        </w:rPr>
        <w:t>direito constitucional à saúde</w:t>
      </w:r>
      <w:r w:rsidR="00E57F44" w:rsidRPr="00E57F44">
        <w:rPr>
          <w:rFonts w:cs="Arial"/>
          <w:sz w:val="24"/>
          <w:szCs w:val="24"/>
        </w:rPr>
        <w:t>, previsto no artigo 196 da Constituição Federal de 1988, promovendo medidas concretas de prevenção, assistência e acesso a atendimentos especializados.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598DE814" w14:textId="77777777" w:rsidR="00CE770F" w:rsidRDefault="00CE770F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A94D6" w14:textId="77777777" w:rsidR="00D65E6E" w:rsidRDefault="00D65E6E">
      <w:r>
        <w:separator/>
      </w:r>
    </w:p>
  </w:endnote>
  <w:endnote w:type="continuationSeparator" w:id="0">
    <w:p w14:paraId="5DAC9794" w14:textId="77777777" w:rsidR="00D65E6E" w:rsidRDefault="00D65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2A7CB" w14:textId="77777777" w:rsidR="00D65E6E" w:rsidRDefault="00D65E6E">
      <w:r>
        <w:separator/>
      </w:r>
    </w:p>
  </w:footnote>
  <w:footnote w:type="continuationSeparator" w:id="0">
    <w:p w14:paraId="3005ADF1" w14:textId="77777777" w:rsidR="00D65E6E" w:rsidRDefault="00D65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212A0"/>
    <w:rsid w:val="00086915"/>
    <w:rsid w:val="000A199A"/>
    <w:rsid w:val="000B125B"/>
    <w:rsid w:val="000B471D"/>
    <w:rsid w:val="00236A6F"/>
    <w:rsid w:val="00255AEA"/>
    <w:rsid w:val="0027376E"/>
    <w:rsid w:val="00341154"/>
    <w:rsid w:val="00461096"/>
    <w:rsid w:val="00487CE0"/>
    <w:rsid w:val="004A488F"/>
    <w:rsid w:val="00515185"/>
    <w:rsid w:val="005C2392"/>
    <w:rsid w:val="005C4BC9"/>
    <w:rsid w:val="005D317F"/>
    <w:rsid w:val="006263C6"/>
    <w:rsid w:val="00693292"/>
    <w:rsid w:val="00960452"/>
    <w:rsid w:val="009F52AF"/>
    <w:rsid w:val="00B83359"/>
    <w:rsid w:val="00C56066"/>
    <w:rsid w:val="00CE770F"/>
    <w:rsid w:val="00D07D02"/>
    <w:rsid w:val="00D65E6E"/>
    <w:rsid w:val="00DC70B1"/>
    <w:rsid w:val="00E57F44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47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1441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10</cp:revision>
  <cp:lastPrinted>1997-11-19T16:28:00Z</cp:lastPrinted>
  <dcterms:created xsi:type="dcterms:W3CDTF">2025-10-15T13:17:00Z</dcterms:created>
  <dcterms:modified xsi:type="dcterms:W3CDTF">2025-12-04T14:44:00Z</dcterms:modified>
</cp:coreProperties>
</file>