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04D3E50D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F36852">
        <w:rPr>
          <w:rFonts w:cs="Arial"/>
          <w:b/>
          <w:bCs/>
          <w:sz w:val="24"/>
          <w:szCs w:val="24"/>
        </w:rPr>
        <w:t>Paraibano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681B30C7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do município de </w:t>
      </w:r>
      <w:r w:rsidR="00F36852">
        <w:rPr>
          <w:rFonts w:cs="Arial"/>
          <w:b/>
          <w:bCs/>
          <w:sz w:val="24"/>
          <w:szCs w:val="24"/>
        </w:rPr>
        <w:t>Paraibano</w:t>
      </w:r>
      <w:r w:rsidR="00B83359">
        <w:rPr>
          <w:rFonts w:cs="Arial"/>
          <w:b/>
          <w:bCs/>
          <w:sz w:val="24"/>
          <w:szCs w:val="24"/>
        </w:rPr>
        <w:t xml:space="preserve">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13AB8B10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proofErr w:type="spellStart"/>
      <w:r w:rsidR="00F36852">
        <w:rPr>
          <w:rFonts w:cs="Arial"/>
          <w:sz w:val="24"/>
          <w:szCs w:val="24"/>
        </w:rPr>
        <w:t>paraibanenses</w:t>
      </w:r>
      <w:proofErr w:type="spellEnd"/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98DE814" w14:textId="77777777" w:rsidR="00CE770F" w:rsidRDefault="00CE770F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1E46E" w14:textId="77777777" w:rsidR="006263C6" w:rsidRDefault="006263C6">
      <w:r>
        <w:separator/>
      </w:r>
    </w:p>
  </w:endnote>
  <w:endnote w:type="continuationSeparator" w:id="0">
    <w:p w14:paraId="298AB6A6" w14:textId="77777777" w:rsidR="006263C6" w:rsidRDefault="00626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B266E" w14:textId="77777777" w:rsidR="006263C6" w:rsidRDefault="006263C6">
      <w:r>
        <w:separator/>
      </w:r>
    </w:p>
  </w:footnote>
  <w:footnote w:type="continuationSeparator" w:id="0">
    <w:p w14:paraId="0539E3EC" w14:textId="77777777" w:rsidR="006263C6" w:rsidRDefault="00626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236A6F"/>
    <w:rsid w:val="00255AEA"/>
    <w:rsid w:val="00341154"/>
    <w:rsid w:val="00461096"/>
    <w:rsid w:val="00487CE0"/>
    <w:rsid w:val="004A488F"/>
    <w:rsid w:val="00515185"/>
    <w:rsid w:val="005C2392"/>
    <w:rsid w:val="005C4BC9"/>
    <w:rsid w:val="005D317F"/>
    <w:rsid w:val="006263C6"/>
    <w:rsid w:val="00693292"/>
    <w:rsid w:val="00960452"/>
    <w:rsid w:val="009F52AF"/>
    <w:rsid w:val="00B83359"/>
    <w:rsid w:val="00C56066"/>
    <w:rsid w:val="00CE770F"/>
    <w:rsid w:val="00D07D02"/>
    <w:rsid w:val="00DC70B1"/>
    <w:rsid w:val="00E57F44"/>
    <w:rsid w:val="00F1405F"/>
    <w:rsid w:val="00F36852"/>
    <w:rsid w:val="00F6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45</TotalTime>
  <Pages>1</Pages>
  <Words>215</Words>
  <Characters>1221</Characters>
  <Application>Microsoft Office Word</Application>
  <DocSecurity>0</DocSecurity>
  <Lines>28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1426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8</cp:revision>
  <cp:lastPrinted>1997-11-19T16:28:00Z</cp:lastPrinted>
  <dcterms:created xsi:type="dcterms:W3CDTF">2025-10-15T13:17:00Z</dcterms:created>
  <dcterms:modified xsi:type="dcterms:W3CDTF">2025-12-04T14:40:00Z</dcterms:modified>
</cp:coreProperties>
</file>