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49D0A226" w14:textId="77777777" w:rsidR="00D21970" w:rsidRPr="00D21970" w:rsidRDefault="00D21970" w:rsidP="00D21970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21970">
        <w:rPr>
          <w:rFonts w:cs="Arial"/>
          <w:sz w:val="24"/>
          <w:szCs w:val="24"/>
        </w:rPr>
        <w:t xml:space="preserve">Senhora Presidente, </w:t>
      </w:r>
    </w:p>
    <w:p w14:paraId="63E95E00" w14:textId="78A2D0C6" w:rsidR="00D21970" w:rsidRPr="00D21970" w:rsidRDefault="00D21970" w:rsidP="00D21970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  <w:r w:rsidRPr="00D21970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D21970">
        <w:rPr>
          <w:rFonts w:cs="Arial"/>
          <w:sz w:val="24"/>
          <w:szCs w:val="24"/>
        </w:rPr>
        <w:t>Sr</w:t>
      </w:r>
      <w:proofErr w:type="spellEnd"/>
      <w:r w:rsidRPr="00D21970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D21970">
        <w:rPr>
          <w:rFonts w:cs="Arial"/>
          <w:b/>
          <w:bCs/>
          <w:sz w:val="24"/>
          <w:szCs w:val="24"/>
        </w:rPr>
        <w:t xml:space="preserve">inclusão do Município de </w:t>
      </w:r>
      <w:r w:rsidR="003F401E">
        <w:rPr>
          <w:rFonts w:cs="Arial"/>
          <w:b/>
          <w:bCs/>
          <w:sz w:val="24"/>
          <w:szCs w:val="24"/>
        </w:rPr>
        <w:t>Santa Luzia do Paruá</w:t>
      </w:r>
      <w:r w:rsidRPr="00D21970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0AC809CF" w14:textId="77777777" w:rsidR="00D21970" w:rsidRPr="00D21970" w:rsidRDefault="00D21970" w:rsidP="00D21970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21970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D21970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D21970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626F99C0" w14:textId="372CFB94" w:rsidR="002D2773" w:rsidRPr="002D2773" w:rsidRDefault="00D21970" w:rsidP="00D21970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  <w:r w:rsidRPr="00D21970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74CFDDC4" w14:textId="77777777" w:rsidR="00D21970" w:rsidRDefault="00D2197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</w:p>
    <w:p w14:paraId="0996AB68" w14:textId="53BC2B24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37934" w14:textId="77777777" w:rsidR="004E354C" w:rsidRDefault="004E354C">
      <w:r>
        <w:separator/>
      </w:r>
    </w:p>
  </w:endnote>
  <w:endnote w:type="continuationSeparator" w:id="0">
    <w:p w14:paraId="6A8E52BD" w14:textId="77777777" w:rsidR="004E354C" w:rsidRDefault="004E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DF407" w14:textId="77777777" w:rsidR="004E354C" w:rsidRDefault="004E354C">
      <w:r>
        <w:separator/>
      </w:r>
    </w:p>
  </w:footnote>
  <w:footnote w:type="continuationSeparator" w:id="0">
    <w:p w14:paraId="05CDDA39" w14:textId="77777777" w:rsidR="004E354C" w:rsidRDefault="004E3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30410"/>
    <w:rsid w:val="00086915"/>
    <w:rsid w:val="000A199A"/>
    <w:rsid w:val="000B125B"/>
    <w:rsid w:val="000B471D"/>
    <w:rsid w:val="00236A6F"/>
    <w:rsid w:val="00255AEA"/>
    <w:rsid w:val="0027376E"/>
    <w:rsid w:val="002D2773"/>
    <w:rsid w:val="00331DEC"/>
    <w:rsid w:val="00341154"/>
    <w:rsid w:val="003F401E"/>
    <w:rsid w:val="00412366"/>
    <w:rsid w:val="00461096"/>
    <w:rsid w:val="00487CE0"/>
    <w:rsid w:val="004A488F"/>
    <w:rsid w:val="004E354C"/>
    <w:rsid w:val="00515185"/>
    <w:rsid w:val="00590B60"/>
    <w:rsid w:val="005C2392"/>
    <w:rsid w:val="005C3F63"/>
    <w:rsid w:val="005C4BC9"/>
    <w:rsid w:val="005D317F"/>
    <w:rsid w:val="006263C6"/>
    <w:rsid w:val="00693292"/>
    <w:rsid w:val="00773FDD"/>
    <w:rsid w:val="00833D97"/>
    <w:rsid w:val="00960452"/>
    <w:rsid w:val="009F52AF"/>
    <w:rsid w:val="00B83359"/>
    <w:rsid w:val="00C56066"/>
    <w:rsid w:val="00CB43A0"/>
    <w:rsid w:val="00CE770F"/>
    <w:rsid w:val="00D07D02"/>
    <w:rsid w:val="00D21970"/>
    <w:rsid w:val="00DC70B1"/>
    <w:rsid w:val="00E001C7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53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1248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15</cp:revision>
  <cp:lastPrinted>1997-11-19T16:28:00Z</cp:lastPrinted>
  <dcterms:created xsi:type="dcterms:W3CDTF">2025-10-15T13:17:00Z</dcterms:created>
  <dcterms:modified xsi:type="dcterms:W3CDTF">2025-12-10T14:06:00Z</dcterms:modified>
</cp:coreProperties>
</file>