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F1C80">
      <w:pPr>
        <w:pStyle w:val="Cabealho"/>
        <w:tabs>
          <w:tab w:val="left" w:pos="709"/>
        </w:tabs>
        <w:spacing w:line="36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4965453B" w14:textId="61593F53" w:rsidR="00EF1C80" w:rsidRPr="00A94D85" w:rsidRDefault="00EF1C80" w:rsidP="00EF1C8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b/>
          <w:bCs/>
          <w:sz w:val="24"/>
          <w:szCs w:val="24"/>
        </w:rPr>
      </w:pPr>
      <w:r w:rsidRPr="00A94D85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Sr, Carlos Orleans Brandão, bem como à Exma. Secretária de Estado da Educação, Sra. Jandira Dias, solicitando a </w:t>
      </w:r>
      <w:r w:rsidRPr="00A94D85">
        <w:rPr>
          <w:rFonts w:cs="Arial"/>
          <w:b/>
          <w:bCs/>
          <w:sz w:val="24"/>
          <w:szCs w:val="24"/>
        </w:rPr>
        <w:t xml:space="preserve">inclusão do Município de </w:t>
      </w:r>
      <w:r>
        <w:rPr>
          <w:rFonts w:cs="Arial"/>
          <w:b/>
          <w:bCs/>
          <w:sz w:val="24"/>
          <w:szCs w:val="24"/>
        </w:rPr>
        <w:t>Passagem Franca</w:t>
      </w:r>
      <w:r w:rsidRPr="00A94D85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6903B60B" w14:textId="77777777" w:rsidR="00EF1C80" w:rsidRPr="00A94D85" w:rsidRDefault="00EF1C80" w:rsidP="00EF1C8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A94D85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A94D85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A94D85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4E6BC087" w14:textId="77777777" w:rsidR="00EF1C80" w:rsidRDefault="00EF1C80" w:rsidP="00EF1C8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A94D85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BB3A0" w14:textId="77777777" w:rsidR="00E74CF7" w:rsidRDefault="00E74CF7">
      <w:r>
        <w:separator/>
      </w:r>
    </w:p>
  </w:endnote>
  <w:endnote w:type="continuationSeparator" w:id="0">
    <w:p w14:paraId="2534911F" w14:textId="77777777" w:rsidR="00E74CF7" w:rsidRDefault="00E7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CCE26" w14:textId="77777777" w:rsidR="00E74CF7" w:rsidRDefault="00E74CF7">
      <w:r>
        <w:separator/>
      </w:r>
    </w:p>
  </w:footnote>
  <w:footnote w:type="continuationSeparator" w:id="0">
    <w:p w14:paraId="5EE4709D" w14:textId="77777777" w:rsidR="00E74CF7" w:rsidRDefault="00E74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027C4"/>
    <w:rsid w:val="00086915"/>
    <w:rsid w:val="000A199A"/>
    <w:rsid w:val="000B125B"/>
    <w:rsid w:val="000B471D"/>
    <w:rsid w:val="00203BE3"/>
    <w:rsid w:val="00236A6F"/>
    <w:rsid w:val="00255AEA"/>
    <w:rsid w:val="003E2872"/>
    <w:rsid w:val="00487CE0"/>
    <w:rsid w:val="004A488F"/>
    <w:rsid w:val="00515185"/>
    <w:rsid w:val="005C2392"/>
    <w:rsid w:val="005D317F"/>
    <w:rsid w:val="00960452"/>
    <w:rsid w:val="009F52AF"/>
    <w:rsid w:val="00B83359"/>
    <w:rsid w:val="00C56066"/>
    <w:rsid w:val="00CE770F"/>
    <w:rsid w:val="00D07D02"/>
    <w:rsid w:val="00DC70B1"/>
    <w:rsid w:val="00E57F44"/>
    <w:rsid w:val="00E74CF7"/>
    <w:rsid w:val="00EF1C80"/>
    <w:rsid w:val="00F1405F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43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1242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17</cp:revision>
  <cp:lastPrinted>1997-11-19T16:28:00Z</cp:lastPrinted>
  <dcterms:created xsi:type="dcterms:W3CDTF">2025-10-15T13:17:00Z</dcterms:created>
  <dcterms:modified xsi:type="dcterms:W3CDTF">2025-12-10T14:00:00Z</dcterms:modified>
</cp:coreProperties>
</file>