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78ED552D" w14:textId="77777777" w:rsidR="00137D01" w:rsidRPr="00137D01" w:rsidRDefault="00137D01" w:rsidP="00137D01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137D01">
        <w:rPr>
          <w:rFonts w:cs="Arial"/>
          <w:sz w:val="24"/>
          <w:szCs w:val="24"/>
        </w:rPr>
        <w:t xml:space="preserve">Senhora Presidente, </w:t>
      </w:r>
    </w:p>
    <w:p w14:paraId="43E98B65" w14:textId="65B72815" w:rsidR="00137D01" w:rsidRPr="00137D01" w:rsidRDefault="00137D01" w:rsidP="00137D01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b/>
          <w:bCs/>
          <w:sz w:val="24"/>
          <w:szCs w:val="24"/>
        </w:rPr>
      </w:pPr>
      <w:r w:rsidRPr="00137D01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137D01">
        <w:rPr>
          <w:rFonts w:cs="Arial"/>
          <w:sz w:val="24"/>
          <w:szCs w:val="24"/>
        </w:rPr>
        <w:t>Sr</w:t>
      </w:r>
      <w:proofErr w:type="spellEnd"/>
      <w:r w:rsidRPr="00137D01">
        <w:rPr>
          <w:rFonts w:cs="Arial"/>
          <w:sz w:val="24"/>
          <w:szCs w:val="24"/>
        </w:rPr>
        <w:t xml:space="preserve">, Carlos Orleans Brandão, bem como à Exma. Secretária de Estado da Educação, Sra. Jandira Dias, solicitando a </w:t>
      </w:r>
      <w:r w:rsidRPr="00137D01">
        <w:rPr>
          <w:rFonts w:cs="Arial"/>
          <w:b/>
          <w:bCs/>
          <w:sz w:val="24"/>
          <w:szCs w:val="24"/>
        </w:rPr>
        <w:t>inclusão do Município de P</w:t>
      </w:r>
      <w:r>
        <w:rPr>
          <w:rFonts w:cs="Arial"/>
          <w:b/>
          <w:bCs/>
          <w:sz w:val="24"/>
          <w:szCs w:val="24"/>
        </w:rPr>
        <w:t xml:space="preserve">indaré-Mirim - </w:t>
      </w:r>
      <w:r w:rsidRPr="00137D01">
        <w:rPr>
          <w:rFonts w:cs="Arial"/>
          <w:b/>
          <w:bCs/>
          <w:sz w:val="24"/>
          <w:szCs w:val="24"/>
        </w:rPr>
        <w:t xml:space="preserve">MA para a realização do Programa Qualifica Maranhão, para o primeiro trimestre do ano de 2026. </w:t>
      </w:r>
    </w:p>
    <w:p w14:paraId="719578D5" w14:textId="77777777" w:rsidR="00137D01" w:rsidRPr="00137D01" w:rsidRDefault="00137D01" w:rsidP="00137D01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137D01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137D01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137D01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626F99C0" w14:textId="0E4966BD" w:rsidR="002D2773" w:rsidRPr="002D2773" w:rsidRDefault="00137D01" w:rsidP="00137D01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  <w:r w:rsidRPr="00137D01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0B72C6A0" w14:textId="77777777" w:rsidR="00F36C15" w:rsidRDefault="00F36C15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</w:p>
    <w:p w14:paraId="0996AB68" w14:textId="3954F61F" w:rsidR="00487CE0" w:rsidRDefault="00487CE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7A664DA" w14:textId="77777777" w:rsid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070438DC" w14:textId="77777777" w:rsidR="002D2773" w:rsidRP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19674FD1" w14:textId="261416E6" w:rsidR="00487CE0" w:rsidRDefault="00487CE0" w:rsidP="002D2773">
      <w:pPr>
        <w:pStyle w:val="Cabealho"/>
        <w:tabs>
          <w:tab w:val="left" w:pos="708"/>
        </w:tabs>
        <w:spacing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2D2773">
      <w:pPr>
        <w:pStyle w:val="Cabealho"/>
        <w:tabs>
          <w:tab w:val="clear" w:pos="4419"/>
          <w:tab w:val="clear" w:pos="8838"/>
        </w:tabs>
        <w:spacing w:line="276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FDA6B" w14:textId="77777777" w:rsidR="00370302" w:rsidRDefault="00370302">
      <w:r>
        <w:separator/>
      </w:r>
    </w:p>
  </w:endnote>
  <w:endnote w:type="continuationSeparator" w:id="0">
    <w:p w14:paraId="3177BC1F" w14:textId="77777777" w:rsidR="00370302" w:rsidRDefault="0037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61BD3" w14:textId="77777777" w:rsidR="00370302" w:rsidRDefault="00370302">
      <w:r>
        <w:separator/>
      </w:r>
    </w:p>
  </w:footnote>
  <w:footnote w:type="continuationSeparator" w:id="0">
    <w:p w14:paraId="32604BD3" w14:textId="77777777" w:rsidR="00370302" w:rsidRDefault="00370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304DF"/>
    <w:rsid w:val="00137D01"/>
    <w:rsid w:val="00236A6F"/>
    <w:rsid w:val="00255AEA"/>
    <w:rsid w:val="0027376E"/>
    <w:rsid w:val="00277001"/>
    <w:rsid w:val="002A1840"/>
    <w:rsid w:val="002D2773"/>
    <w:rsid w:val="00331DEC"/>
    <w:rsid w:val="00341154"/>
    <w:rsid w:val="00370302"/>
    <w:rsid w:val="003869E4"/>
    <w:rsid w:val="00412366"/>
    <w:rsid w:val="00461096"/>
    <w:rsid w:val="00481558"/>
    <w:rsid w:val="00487CE0"/>
    <w:rsid w:val="004A488F"/>
    <w:rsid w:val="00515185"/>
    <w:rsid w:val="0052121C"/>
    <w:rsid w:val="00590B60"/>
    <w:rsid w:val="005C2392"/>
    <w:rsid w:val="005C3F63"/>
    <w:rsid w:val="005C4BC9"/>
    <w:rsid w:val="005D317F"/>
    <w:rsid w:val="006263C6"/>
    <w:rsid w:val="00693292"/>
    <w:rsid w:val="006A07FD"/>
    <w:rsid w:val="00773FDD"/>
    <w:rsid w:val="00833D97"/>
    <w:rsid w:val="00960452"/>
    <w:rsid w:val="00963506"/>
    <w:rsid w:val="009F52AF"/>
    <w:rsid w:val="00A5770A"/>
    <w:rsid w:val="00B83359"/>
    <w:rsid w:val="00BC74C1"/>
    <w:rsid w:val="00C56066"/>
    <w:rsid w:val="00CB43A0"/>
    <w:rsid w:val="00CE770F"/>
    <w:rsid w:val="00D07D02"/>
    <w:rsid w:val="00DC70B1"/>
    <w:rsid w:val="00E001C7"/>
    <w:rsid w:val="00E32009"/>
    <w:rsid w:val="00E320DF"/>
    <w:rsid w:val="00E57F44"/>
    <w:rsid w:val="00E83979"/>
    <w:rsid w:val="00F1405F"/>
    <w:rsid w:val="00F36852"/>
    <w:rsid w:val="00F36C15"/>
    <w:rsid w:val="00F67FEB"/>
    <w:rsid w:val="00FB79F8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52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1240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24</cp:revision>
  <cp:lastPrinted>1997-11-19T16:28:00Z</cp:lastPrinted>
  <dcterms:created xsi:type="dcterms:W3CDTF">2025-10-15T13:17:00Z</dcterms:created>
  <dcterms:modified xsi:type="dcterms:W3CDTF">2025-12-10T14:01:00Z</dcterms:modified>
</cp:coreProperties>
</file>