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316E475B" w14:textId="77777777" w:rsidR="009949BB" w:rsidRDefault="009949BB" w:rsidP="009949BB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6EB42CB2" w14:textId="6CC60F07" w:rsidR="009949BB" w:rsidRPr="005D317F" w:rsidRDefault="009949BB" w:rsidP="009949BB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Nos termos do artigo 152 do Regimento Interno desta Assembleia Legislativa, requeiro a Vossa Excelência, após ouvida a Mesa, seja encaminhada ao Exmo. </w:t>
      </w:r>
      <w:r w:rsidRPr="005D317F">
        <w:rPr>
          <w:rFonts w:cs="Arial"/>
          <w:sz w:val="24"/>
          <w:szCs w:val="24"/>
        </w:rPr>
        <w:t>Sr</w:t>
      </w:r>
      <w:r>
        <w:rPr>
          <w:rFonts w:cs="Arial"/>
          <w:sz w:val="24"/>
          <w:szCs w:val="24"/>
        </w:rPr>
        <w:t>.</w:t>
      </w:r>
      <w:r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</w:t>
      </w:r>
      <w:r>
        <w:rPr>
          <w:rFonts w:cs="Arial"/>
          <w:sz w:val="24"/>
          <w:szCs w:val="24"/>
        </w:rPr>
        <w:t>ernador</w:t>
      </w:r>
      <w:r w:rsidRPr="00E57F44">
        <w:rPr>
          <w:rFonts w:cs="Arial"/>
          <w:sz w:val="24"/>
          <w:szCs w:val="24"/>
        </w:rPr>
        <w:t xml:space="preserve"> do Estado do Maranhão, </w:t>
      </w:r>
      <w:proofErr w:type="spellStart"/>
      <w:r w:rsidRPr="00E57F44">
        <w:rPr>
          <w:rFonts w:cs="Arial"/>
          <w:sz w:val="24"/>
          <w:szCs w:val="24"/>
        </w:rPr>
        <w:t>Sr</w:t>
      </w:r>
      <w:proofErr w:type="spellEnd"/>
      <w:r>
        <w:rPr>
          <w:rFonts w:cs="Arial"/>
          <w:sz w:val="24"/>
          <w:szCs w:val="24"/>
        </w:rPr>
        <w:t>,</w:t>
      </w:r>
      <w:r w:rsidRPr="00E57F44">
        <w:rPr>
          <w:rFonts w:cs="Arial"/>
          <w:sz w:val="24"/>
          <w:szCs w:val="24"/>
        </w:rPr>
        <w:t xml:space="preserve"> Carlos Orleans Brandão</w:t>
      </w:r>
      <w:r>
        <w:rPr>
          <w:rFonts w:cs="Arial"/>
          <w:sz w:val="24"/>
          <w:szCs w:val="24"/>
        </w:rPr>
        <w:t xml:space="preserve">, bem como à Exma. </w:t>
      </w:r>
      <w:r w:rsidRPr="00E57F44">
        <w:rPr>
          <w:rFonts w:cs="Arial"/>
          <w:sz w:val="24"/>
          <w:szCs w:val="24"/>
        </w:rPr>
        <w:t xml:space="preserve">Secretária de Estado </w:t>
      </w:r>
      <w:r>
        <w:rPr>
          <w:rFonts w:cs="Arial"/>
          <w:sz w:val="24"/>
          <w:szCs w:val="24"/>
        </w:rPr>
        <w:t>da Educação</w:t>
      </w:r>
      <w:r w:rsidRPr="00E57F44">
        <w:rPr>
          <w:rFonts w:cs="Arial"/>
          <w:sz w:val="24"/>
          <w:szCs w:val="24"/>
        </w:rPr>
        <w:t>,</w:t>
      </w:r>
      <w:r>
        <w:rPr>
          <w:rFonts w:cs="Arial"/>
          <w:b/>
          <w:bCs/>
          <w:sz w:val="24"/>
          <w:szCs w:val="24"/>
        </w:rPr>
        <w:t xml:space="preserve"> </w:t>
      </w:r>
      <w:r w:rsidRPr="005D317F">
        <w:rPr>
          <w:rFonts w:cs="Arial"/>
          <w:sz w:val="24"/>
          <w:szCs w:val="24"/>
        </w:rPr>
        <w:t>Sra</w:t>
      </w:r>
      <w:r>
        <w:rPr>
          <w:rFonts w:cs="Arial"/>
          <w:sz w:val="24"/>
          <w:szCs w:val="24"/>
        </w:rPr>
        <w:t>.</w:t>
      </w:r>
      <w:r w:rsidRPr="005D317F">
        <w:rPr>
          <w:rFonts w:cs="Arial"/>
          <w:b/>
          <w:bCs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Jandira Dias</w:t>
      </w:r>
      <w:r w:rsidRPr="005D317F">
        <w:rPr>
          <w:rFonts w:cs="Arial"/>
          <w:b/>
          <w:bCs/>
          <w:sz w:val="24"/>
          <w:szCs w:val="24"/>
        </w:rPr>
        <w:t xml:space="preserve">, </w:t>
      </w:r>
      <w:r w:rsidRPr="005D317F">
        <w:rPr>
          <w:rFonts w:cs="Arial"/>
          <w:sz w:val="24"/>
          <w:szCs w:val="24"/>
        </w:rPr>
        <w:t xml:space="preserve">solicitando a </w:t>
      </w:r>
      <w:r w:rsidRPr="005D317F">
        <w:rPr>
          <w:rFonts w:cs="Arial"/>
          <w:b/>
          <w:bCs/>
          <w:sz w:val="24"/>
          <w:szCs w:val="24"/>
        </w:rPr>
        <w:t xml:space="preserve">inclusão </w:t>
      </w:r>
      <w:r>
        <w:rPr>
          <w:rFonts w:cs="Arial"/>
          <w:b/>
          <w:bCs/>
          <w:sz w:val="24"/>
          <w:szCs w:val="24"/>
        </w:rPr>
        <w:t xml:space="preserve">do </w:t>
      </w:r>
      <w:r w:rsidRPr="00E57F44">
        <w:rPr>
          <w:rFonts w:cs="Arial"/>
          <w:b/>
          <w:bCs/>
          <w:sz w:val="24"/>
          <w:szCs w:val="24"/>
        </w:rPr>
        <w:t xml:space="preserve">Município de </w:t>
      </w:r>
      <w:r>
        <w:rPr>
          <w:rFonts w:cs="Arial"/>
          <w:b/>
          <w:bCs/>
          <w:sz w:val="24"/>
          <w:szCs w:val="24"/>
        </w:rPr>
        <w:t xml:space="preserve">Carutapera </w:t>
      </w:r>
      <w:r>
        <w:rPr>
          <w:rFonts w:cs="Arial"/>
          <w:b/>
          <w:bCs/>
          <w:sz w:val="24"/>
          <w:szCs w:val="24"/>
        </w:rPr>
        <w:t>-</w:t>
      </w:r>
      <w:r>
        <w:rPr>
          <w:rFonts w:cs="Arial"/>
          <w:b/>
          <w:bCs/>
          <w:sz w:val="24"/>
          <w:szCs w:val="24"/>
        </w:rPr>
        <w:t xml:space="preserve"> </w:t>
      </w:r>
      <w:r>
        <w:rPr>
          <w:rFonts w:cs="Arial"/>
          <w:b/>
          <w:bCs/>
          <w:sz w:val="24"/>
          <w:szCs w:val="24"/>
        </w:rPr>
        <w:t>MA para a realização do Programa Qualifica Maranhão</w:t>
      </w:r>
      <w:r w:rsidRPr="00E57F44">
        <w:rPr>
          <w:rFonts w:cs="Arial"/>
          <w:sz w:val="24"/>
          <w:szCs w:val="24"/>
        </w:rPr>
        <w:t>,</w:t>
      </w:r>
      <w:r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1123A32D" w14:textId="77777777" w:rsidR="009949BB" w:rsidRDefault="009949BB" w:rsidP="009949BB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 atendimento do pleito garantirá o acesso</w:t>
      </w:r>
      <w:r w:rsidRPr="00BE5284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a</w:t>
      </w:r>
      <w:r w:rsidRPr="00BE5284">
        <w:rPr>
          <w:rFonts w:cs="Arial"/>
          <w:sz w:val="24"/>
          <w:szCs w:val="24"/>
        </w:rPr>
        <w:t xml:space="preserve"> cursos de curta duração em áreas como gastronomia, tecnologia, beleza, </w:t>
      </w:r>
      <w:r>
        <w:rPr>
          <w:rFonts w:cs="Arial"/>
          <w:sz w:val="24"/>
          <w:szCs w:val="24"/>
        </w:rPr>
        <w:t>empreendedorismo e</w:t>
      </w:r>
      <w:r w:rsidRPr="00BE5284">
        <w:rPr>
          <w:rFonts w:cs="Arial"/>
          <w:sz w:val="24"/>
          <w:szCs w:val="24"/>
        </w:rPr>
        <w:t xml:space="preserve"> outras formações técnicas, garantindo acesso à qualificação profissional e promovendo, de forma efetiva, os </w:t>
      </w:r>
      <w:r w:rsidRPr="00BE5284">
        <w:rPr>
          <w:rFonts w:cs="Arial"/>
          <w:b/>
          <w:bCs/>
          <w:sz w:val="24"/>
          <w:szCs w:val="24"/>
        </w:rPr>
        <w:t>direitos constitucionais à educação e ao trabalho digno</w:t>
      </w:r>
      <w:r w:rsidRPr="00BE5284">
        <w:rPr>
          <w:rFonts w:cs="Arial"/>
          <w:sz w:val="24"/>
          <w:szCs w:val="24"/>
        </w:rPr>
        <w:t>, ao ampliar oportunidades de inserção produtiva, geração de renda e autonomia econômica para a população.</w:t>
      </w:r>
    </w:p>
    <w:p w14:paraId="1F37A83A" w14:textId="77777777" w:rsidR="009949BB" w:rsidRDefault="009949BB" w:rsidP="009949BB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353D795C" w14:textId="77777777" w:rsidR="009949BB" w:rsidRDefault="009949BB" w:rsidP="009949BB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1265926B" w14:textId="77777777" w:rsidR="009949BB" w:rsidRDefault="009949BB" w:rsidP="009949BB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PLENÁRIO DEPUTADO “NAGIB HAICKEL” DO PALÁCIO “MANOEL BECKMAN”, em ___ de dezembro 2025.</w:t>
      </w:r>
    </w:p>
    <w:p w14:paraId="5DAEDE19" w14:textId="77777777" w:rsidR="009949BB" w:rsidRDefault="009949BB" w:rsidP="009949BB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24"/>
          <w:szCs w:val="24"/>
        </w:rPr>
      </w:pPr>
    </w:p>
    <w:p w14:paraId="188B4D03" w14:textId="77777777" w:rsidR="009949BB" w:rsidRDefault="009949BB" w:rsidP="009949BB">
      <w:pPr>
        <w:pStyle w:val="Cabealho"/>
        <w:tabs>
          <w:tab w:val="left" w:pos="708"/>
        </w:tabs>
        <w:spacing w:line="360" w:lineRule="auto"/>
        <w:rPr>
          <w:rFonts w:cs="Arial"/>
          <w:sz w:val="24"/>
          <w:szCs w:val="24"/>
        </w:rPr>
      </w:pPr>
    </w:p>
    <w:p w14:paraId="33161D18" w14:textId="77777777" w:rsidR="009949BB" w:rsidRDefault="009949BB" w:rsidP="009949BB">
      <w:pPr>
        <w:pStyle w:val="Cabealho"/>
        <w:tabs>
          <w:tab w:val="left" w:pos="708"/>
        </w:tabs>
        <w:spacing w:line="360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7266F39D" w14:textId="77777777" w:rsidR="009949BB" w:rsidRDefault="009949BB" w:rsidP="009949BB">
      <w:pPr>
        <w:pStyle w:val="Cabealho"/>
        <w:tabs>
          <w:tab w:val="clear" w:pos="4419"/>
          <w:tab w:val="clear" w:pos="8838"/>
        </w:tabs>
        <w:spacing w:line="360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p w14:paraId="2C9869F6" w14:textId="224EB2C9" w:rsidR="00C56066" w:rsidRDefault="00C56066" w:rsidP="009949BB">
      <w:pPr>
        <w:pStyle w:val="Cabealho"/>
        <w:tabs>
          <w:tab w:val="left" w:pos="567"/>
        </w:tabs>
        <w:spacing w:line="360" w:lineRule="auto"/>
        <w:ind w:firstLine="567"/>
      </w:pP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99808" w14:textId="77777777" w:rsidR="006E6B22" w:rsidRDefault="006E6B22">
      <w:r>
        <w:separator/>
      </w:r>
    </w:p>
  </w:endnote>
  <w:endnote w:type="continuationSeparator" w:id="0">
    <w:p w14:paraId="13F7B519" w14:textId="77777777" w:rsidR="006E6B22" w:rsidRDefault="006E6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4D371" w14:textId="77777777" w:rsidR="006E6B22" w:rsidRDefault="006E6B22">
      <w:r>
        <w:separator/>
      </w:r>
    </w:p>
  </w:footnote>
  <w:footnote w:type="continuationSeparator" w:id="0">
    <w:p w14:paraId="4E094739" w14:textId="77777777" w:rsidR="006E6B22" w:rsidRDefault="006E6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236A6F"/>
    <w:rsid w:val="00255AEA"/>
    <w:rsid w:val="0027376E"/>
    <w:rsid w:val="002D2773"/>
    <w:rsid w:val="00331DEC"/>
    <w:rsid w:val="00341154"/>
    <w:rsid w:val="003869E4"/>
    <w:rsid w:val="00412366"/>
    <w:rsid w:val="00461096"/>
    <w:rsid w:val="00487CE0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6A07FD"/>
    <w:rsid w:val="006E6B22"/>
    <w:rsid w:val="00773FDD"/>
    <w:rsid w:val="00833D97"/>
    <w:rsid w:val="00960452"/>
    <w:rsid w:val="00963506"/>
    <w:rsid w:val="009949BB"/>
    <w:rsid w:val="009F52AF"/>
    <w:rsid w:val="00A5770A"/>
    <w:rsid w:val="00B83359"/>
    <w:rsid w:val="00B94560"/>
    <w:rsid w:val="00BC74C1"/>
    <w:rsid w:val="00C56066"/>
    <w:rsid w:val="00CB43A0"/>
    <w:rsid w:val="00CE770F"/>
    <w:rsid w:val="00D07D02"/>
    <w:rsid w:val="00DC70B1"/>
    <w:rsid w:val="00E001C7"/>
    <w:rsid w:val="00E32009"/>
    <w:rsid w:val="00E320DF"/>
    <w:rsid w:val="00E57F44"/>
    <w:rsid w:val="00E83979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51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1240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19</cp:revision>
  <cp:lastPrinted>1997-11-19T16:28:00Z</cp:lastPrinted>
  <dcterms:created xsi:type="dcterms:W3CDTF">2025-10-15T13:17:00Z</dcterms:created>
  <dcterms:modified xsi:type="dcterms:W3CDTF">2025-12-10T13:44:00Z</dcterms:modified>
</cp:coreProperties>
</file>