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78DC1DC1" w14:textId="77777777" w:rsidR="00413823" w:rsidRPr="00596959" w:rsidRDefault="00413823" w:rsidP="00413823">
      <w:pPr>
        <w:pStyle w:val="Cabealho"/>
        <w:tabs>
          <w:tab w:val="left" w:pos="708"/>
        </w:tabs>
        <w:spacing w:line="360" w:lineRule="auto"/>
        <w:jc w:val="center"/>
        <w:rPr>
          <w:b/>
          <w:bCs/>
          <w:sz w:val="24"/>
          <w:szCs w:val="22"/>
        </w:rPr>
      </w:pPr>
      <w:r w:rsidRPr="00596959">
        <w:rPr>
          <w:b/>
          <w:bCs/>
          <w:sz w:val="24"/>
          <w:szCs w:val="22"/>
        </w:rPr>
        <w:t>INDICAÇÃO Nº ____ / 2025</w:t>
      </w:r>
    </w:p>
    <w:p w14:paraId="2F6E6F79" w14:textId="77777777" w:rsidR="00413823" w:rsidRPr="00413823" w:rsidRDefault="00413823" w:rsidP="00413823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</w:p>
    <w:p w14:paraId="3AB74043" w14:textId="77777777" w:rsidR="00413823" w:rsidRPr="00413823" w:rsidRDefault="00413823" w:rsidP="00413823">
      <w:pPr>
        <w:pStyle w:val="Cabealho"/>
        <w:tabs>
          <w:tab w:val="left" w:pos="708"/>
        </w:tabs>
        <w:spacing w:before="120" w:after="120" w:line="360" w:lineRule="auto"/>
        <w:ind w:firstLine="709"/>
        <w:rPr>
          <w:sz w:val="24"/>
          <w:szCs w:val="22"/>
        </w:rPr>
      </w:pPr>
      <w:r w:rsidRPr="00413823">
        <w:rPr>
          <w:sz w:val="24"/>
          <w:szCs w:val="22"/>
        </w:rPr>
        <w:t xml:space="preserve">Senhora Presidente, </w:t>
      </w:r>
    </w:p>
    <w:p w14:paraId="232912DF" w14:textId="57440AEC" w:rsidR="00413823" w:rsidRPr="00413823" w:rsidRDefault="00413823" w:rsidP="00413823">
      <w:pPr>
        <w:pStyle w:val="Cabealho"/>
        <w:tabs>
          <w:tab w:val="left" w:pos="708"/>
        </w:tabs>
        <w:spacing w:before="120" w:after="120" w:line="360" w:lineRule="auto"/>
        <w:ind w:firstLine="709"/>
        <w:rPr>
          <w:b/>
          <w:bCs/>
          <w:sz w:val="24"/>
          <w:szCs w:val="22"/>
        </w:rPr>
      </w:pPr>
      <w:r w:rsidRPr="00413823">
        <w:rPr>
          <w:sz w:val="24"/>
          <w:szCs w:val="22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413823">
        <w:rPr>
          <w:sz w:val="24"/>
          <w:szCs w:val="22"/>
        </w:rPr>
        <w:t>Sr</w:t>
      </w:r>
      <w:proofErr w:type="spellEnd"/>
      <w:r w:rsidRPr="00413823">
        <w:rPr>
          <w:sz w:val="24"/>
          <w:szCs w:val="22"/>
        </w:rPr>
        <w:t xml:space="preserve">, Carlos Orleans Brandão, bem como à Exma. Secretária de Estado da Educação, Sra. Jandira Dias, solicitando a </w:t>
      </w:r>
      <w:r w:rsidRPr="00413823">
        <w:rPr>
          <w:b/>
          <w:bCs/>
          <w:sz w:val="24"/>
          <w:szCs w:val="22"/>
        </w:rPr>
        <w:t xml:space="preserve">inclusão do Município de </w:t>
      </w:r>
      <w:r w:rsidR="00296DF2">
        <w:rPr>
          <w:b/>
          <w:bCs/>
          <w:sz w:val="24"/>
          <w:szCs w:val="22"/>
        </w:rPr>
        <w:t>Nova Colinas</w:t>
      </w:r>
      <w:r w:rsidRPr="00413823">
        <w:rPr>
          <w:b/>
          <w:bCs/>
          <w:sz w:val="24"/>
          <w:szCs w:val="22"/>
        </w:rPr>
        <w:t xml:space="preserve"> - MA para a realização do Programa Qualifica Maranhão, para o primeiro trimestre do ano de 2026. </w:t>
      </w:r>
    </w:p>
    <w:p w14:paraId="79C5C841" w14:textId="77777777" w:rsidR="00413823" w:rsidRPr="00413823" w:rsidRDefault="00413823" w:rsidP="00413823">
      <w:pPr>
        <w:pStyle w:val="Cabealho"/>
        <w:tabs>
          <w:tab w:val="left" w:pos="708"/>
        </w:tabs>
        <w:spacing w:before="120" w:after="120" w:line="360" w:lineRule="auto"/>
        <w:ind w:firstLine="709"/>
        <w:rPr>
          <w:sz w:val="24"/>
          <w:szCs w:val="22"/>
        </w:rPr>
      </w:pPr>
      <w:r w:rsidRPr="00413823">
        <w:rPr>
          <w:sz w:val="24"/>
          <w:szCs w:val="22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413823">
        <w:rPr>
          <w:b/>
          <w:bCs/>
          <w:sz w:val="24"/>
          <w:szCs w:val="22"/>
        </w:rPr>
        <w:t>direitos constitucionais à educação e ao trabalho digno</w:t>
      </w:r>
      <w:r w:rsidRPr="00413823">
        <w:rPr>
          <w:sz w:val="24"/>
          <w:szCs w:val="22"/>
        </w:rPr>
        <w:t>, ao ampliar oportunidades de inserção produtiva, geração de renda e autonomia econômica para a população.</w:t>
      </w:r>
    </w:p>
    <w:p w14:paraId="33A05E40" w14:textId="77777777" w:rsidR="00413823" w:rsidRDefault="00413823" w:rsidP="00413823">
      <w:pPr>
        <w:pStyle w:val="Cabealho"/>
        <w:tabs>
          <w:tab w:val="left" w:pos="708"/>
        </w:tabs>
        <w:spacing w:before="120" w:after="120" w:line="360" w:lineRule="auto"/>
        <w:ind w:firstLine="709"/>
        <w:rPr>
          <w:sz w:val="24"/>
          <w:szCs w:val="22"/>
        </w:rPr>
      </w:pPr>
      <w:r w:rsidRPr="00413823">
        <w:rPr>
          <w:sz w:val="24"/>
          <w:szCs w:val="22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22B2CE1B" w14:textId="77777777" w:rsidR="00413823" w:rsidRDefault="00413823" w:rsidP="00413823">
      <w:pPr>
        <w:pStyle w:val="Cabealho"/>
        <w:tabs>
          <w:tab w:val="left" w:pos="708"/>
        </w:tabs>
        <w:spacing w:line="360" w:lineRule="auto"/>
        <w:rPr>
          <w:b/>
          <w:bCs/>
        </w:rPr>
      </w:pPr>
    </w:p>
    <w:p w14:paraId="2A4C81D0" w14:textId="50608A9F" w:rsidR="00413823" w:rsidRPr="006975F4" w:rsidRDefault="00413823" w:rsidP="00413823">
      <w:pPr>
        <w:pStyle w:val="Cabealho"/>
        <w:tabs>
          <w:tab w:val="left" w:pos="708"/>
        </w:tabs>
        <w:spacing w:line="360" w:lineRule="auto"/>
        <w:rPr>
          <w:b/>
          <w:bCs/>
          <w:sz w:val="24"/>
          <w:szCs w:val="24"/>
        </w:rPr>
      </w:pPr>
      <w:r w:rsidRPr="006975F4">
        <w:rPr>
          <w:b/>
          <w:bCs/>
          <w:sz w:val="24"/>
          <w:szCs w:val="24"/>
        </w:rPr>
        <w:t>PLENÁRIO DEPUTADO “NAGIB HAICKEL” DO PALÁCIO “MANOEL BECKMAN”, em __ de dezembro 2025.</w:t>
      </w:r>
    </w:p>
    <w:p w14:paraId="73BDB89E" w14:textId="77777777" w:rsidR="00413823" w:rsidRPr="006975F4" w:rsidRDefault="00413823" w:rsidP="00413823">
      <w:pPr>
        <w:pStyle w:val="Cabealho"/>
        <w:tabs>
          <w:tab w:val="left" w:pos="708"/>
        </w:tabs>
        <w:spacing w:line="360" w:lineRule="auto"/>
        <w:rPr>
          <w:b/>
          <w:bCs/>
          <w:sz w:val="24"/>
          <w:szCs w:val="24"/>
        </w:rPr>
      </w:pPr>
    </w:p>
    <w:p w14:paraId="541CC3C1" w14:textId="77777777" w:rsidR="00413823" w:rsidRPr="006975F4" w:rsidRDefault="00413823" w:rsidP="00413823">
      <w:pPr>
        <w:pStyle w:val="Cabealho"/>
        <w:tabs>
          <w:tab w:val="left" w:pos="708"/>
        </w:tabs>
        <w:spacing w:line="360" w:lineRule="auto"/>
        <w:jc w:val="center"/>
        <w:rPr>
          <w:b/>
          <w:bCs/>
          <w:sz w:val="24"/>
          <w:szCs w:val="24"/>
        </w:rPr>
      </w:pPr>
    </w:p>
    <w:p w14:paraId="6E8EAFFB" w14:textId="77777777" w:rsidR="00413823" w:rsidRPr="006975F4" w:rsidRDefault="00413823" w:rsidP="00413823">
      <w:pPr>
        <w:pStyle w:val="Cabealho"/>
        <w:tabs>
          <w:tab w:val="left" w:pos="708"/>
        </w:tabs>
        <w:spacing w:line="360" w:lineRule="auto"/>
        <w:jc w:val="center"/>
        <w:rPr>
          <w:sz w:val="24"/>
          <w:szCs w:val="24"/>
        </w:rPr>
      </w:pPr>
      <w:r w:rsidRPr="006975F4">
        <w:rPr>
          <w:sz w:val="24"/>
          <w:szCs w:val="24"/>
        </w:rPr>
        <w:t>ARNALDO MELO</w:t>
      </w:r>
    </w:p>
    <w:p w14:paraId="2C9869F6" w14:textId="73022D76" w:rsidR="00C56066" w:rsidRPr="006975F4" w:rsidRDefault="00413823" w:rsidP="00413823">
      <w:pPr>
        <w:pStyle w:val="Cabealho"/>
        <w:tabs>
          <w:tab w:val="left" w:pos="708"/>
        </w:tabs>
        <w:spacing w:line="360" w:lineRule="auto"/>
        <w:jc w:val="center"/>
        <w:rPr>
          <w:sz w:val="24"/>
          <w:szCs w:val="24"/>
        </w:rPr>
      </w:pPr>
      <w:r w:rsidRPr="006975F4">
        <w:rPr>
          <w:b/>
          <w:bCs/>
          <w:sz w:val="24"/>
          <w:szCs w:val="24"/>
        </w:rPr>
        <w:t>Deputado Estadual</w:t>
      </w:r>
    </w:p>
    <w:sectPr w:rsidR="00C56066" w:rsidRPr="006975F4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71D70" w14:textId="77777777" w:rsidR="008D754D" w:rsidRDefault="008D754D">
      <w:r>
        <w:separator/>
      </w:r>
    </w:p>
  </w:endnote>
  <w:endnote w:type="continuationSeparator" w:id="0">
    <w:p w14:paraId="0921ADCA" w14:textId="77777777" w:rsidR="008D754D" w:rsidRDefault="008D7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FF779" w14:textId="77777777" w:rsidR="008D754D" w:rsidRDefault="008D754D">
      <w:r>
        <w:separator/>
      </w:r>
    </w:p>
  </w:footnote>
  <w:footnote w:type="continuationSeparator" w:id="0">
    <w:p w14:paraId="1338E343" w14:textId="77777777" w:rsidR="008D754D" w:rsidRDefault="008D7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212A0"/>
    <w:rsid w:val="00086915"/>
    <w:rsid w:val="000A199A"/>
    <w:rsid w:val="000B125B"/>
    <w:rsid w:val="000B471D"/>
    <w:rsid w:val="00236A6F"/>
    <w:rsid w:val="00255AEA"/>
    <w:rsid w:val="0027376E"/>
    <w:rsid w:val="00296DF2"/>
    <w:rsid w:val="00341154"/>
    <w:rsid w:val="00413823"/>
    <w:rsid w:val="00461096"/>
    <w:rsid w:val="00487CE0"/>
    <w:rsid w:val="004A488F"/>
    <w:rsid w:val="00515185"/>
    <w:rsid w:val="00596959"/>
    <w:rsid w:val="005C2392"/>
    <w:rsid w:val="005C4BC9"/>
    <w:rsid w:val="005D317F"/>
    <w:rsid w:val="006263C6"/>
    <w:rsid w:val="00693292"/>
    <w:rsid w:val="006975F4"/>
    <w:rsid w:val="008D754D"/>
    <w:rsid w:val="00960452"/>
    <w:rsid w:val="009F52AF"/>
    <w:rsid w:val="00A4759D"/>
    <w:rsid w:val="00B83359"/>
    <w:rsid w:val="00C56066"/>
    <w:rsid w:val="00CE770F"/>
    <w:rsid w:val="00D07D02"/>
    <w:rsid w:val="00D65E6E"/>
    <w:rsid w:val="00DC70B1"/>
    <w:rsid w:val="00E257E1"/>
    <w:rsid w:val="00E57F44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1240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15</cp:revision>
  <cp:lastPrinted>1997-11-19T16:28:00Z</cp:lastPrinted>
  <dcterms:created xsi:type="dcterms:W3CDTF">2025-10-15T13:17:00Z</dcterms:created>
  <dcterms:modified xsi:type="dcterms:W3CDTF">2025-12-10T13:56:00Z</dcterms:modified>
</cp:coreProperties>
</file>